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7BBEE5" w14:textId="77777777" w:rsidR="002D663F" w:rsidRPr="001A29F2" w:rsidRDefault="000560D9" w:rsidP="002D663F">
      <w:pPr>
        <w:autoSpaceDE w:val="0"/>
        <w:autoSpaceDN w:val="0"/>
        <w:adjustRightInd w:val="0"/>
        <w:ind w:left="6237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 w14:anchorId="4A482AC2">
          <v:rect id="_x0000_s1038" style="position:absolute;left:0;text-align:left;margin-left:218.75pt;margin-top:-44.05pt;width:43.55pt;height:27.7pt;z-index:1" strokecolor="white"/>
        </w:pict>
      </w:r>
      <w:r w:rsidR="002D663F" w:rsidRPr="001A29F2">
        <w:rPr>
          <w:rFonts w:ascii="Times New Roman" w:hAnsi="Times New Roman"/>
          <w:sz w:val="24"/>
          <w:szCs w:val="24"/>
        </w:rPr>
        <w:t xml:space="preserve">УТВЕРЖДЕН </w:t>
      </w:r>
    </w:p>
    <w:p w14:paraId="3D570B7E" w14:textId="77777777" w:rsidR="002D663F" w:rsidRPr="001A29F2" w:rsidRDefault="006E04AB" w:rsidP="002D663F">
      <w:pPr>
        <w:autoSpaceDE w:val="0"/>
        <w:autoSpaceDN w:val="0"/>
        <w:adjustRightInd w:val="0"/>
        <w:spacing w:before="120"/>
        <w:ind w:left="6237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</w:t>
      </w:r>
    </w:p>
    <w:p w14:paraId="4F60B25F" w14:textId="77777777" w:rsidR="002D663F" w:rsidRPr="001A29F2" w:rsidRDefault="002D663F" w:rsidP="002D663F">
      <w:pPr>
        <w:autoSpaceDE w:val="0"/>
        <w:autoSpaceDN w:val="0"/>
        <w:adjustRightInd w:val="0"/>
        <w:ind w:left="6237"/>
        <w:outlineLvl w:val="0"/>
        <w:rPr>
          <w:rFonts w:ascii="Times New Roman" w:hAnsi="Times New Roman"/>
          <w:sz w:val="24"/>
          <w:szCs w:val="24"/>
        </w:rPr>
      </w:pPr>
      <w:proofErr w:type="gramStart"/>
      <w:r w:rsidRPr="001A29F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A29F2">
        <w:rPr>
          <w:rFonts w:ascii="Times New Roman" w:hAnsi="Times New Roman"/>
          <w:sz w:val="24"/>
          <w:szCs w:val="24"/>
        </w:rPr>
        <w:t xml:space="preserve"> ЗАТО Северск</w:t>
      </w:r>
    </w:p>
    <w:p w14:paraId="4BA7B8EF" w14:textId="72D17A39" w:rsidR="002D663F" w:rsidRPr="001A29F2" w:rsidRDefault="00C80597" w:rsidP="002D663F">
      <w:pPr>
        <w:autoSpaceDE w:val="0"/>
        <w:autoSpaceDN w:val="0"/>
        <w:adjustRightInd w:val="0"/>
        <w:ind w:left="6237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</w:t>
      </w:r>
      <w:r w:rsidR="002D663F" w:rsidRPr="001A29F2">
        <w:rPr>
          <w:rFonts w:ascii="Times New Roman" w:hAnsi="Times New Roman"/>
          <w:sz w:val="24"/>
          <w:szCs w:val="24"/>
        </w:rPr>
        <w:t xml:space="preserve"> </w:t>
      </w:r>
      <w:r w:rsidR="001730F2">
        <w:rPr>
          <w:rFonts w:ascii="Times New Roman" w:hAnsi="Times New Roman"/>
          <w:sz w:val="24"/>
          <w:szCs w:val="24"/>
        </w:rPr>
        <w:t>10.04.2024</w:t>
      </w:r>
      <w:r w:rsidR="00CE1A31">
        <w:rPr>
          <w:rFonts w:ascii="Times New Roman" w:hAnsi="Times New Roman"/>
          <w:sz w:val="24"/>
          <w:szCs w:val="24"/>
        </w:rPr>
        <w:t xml:space="preserve"> № </w:t>
      </w:r>
      <w:r w:rsidR="001730F2">
        <w:rPr>
          <w:rFonts w:ascii="Times New Roman" w:hAnsi="Times New Roman"/>
          <w:sz w:val="24"/>
          <w:szCs w:val="24"/>
        </w:rPr>
        <w:t>1148-па</w:t>
      </w:r>
      <w:bookmarkStart w:id="0" w:name="_GoBack"/>
      <w:bookmarkEnd w:id="0"/>
    </w:p>
    <w:p w14:paraId="7C6E7B2B" w14:textId="77777777" w:rsidR="000C43C3" w:rsidRDefault="000C43C3" w:rsidP="003F4066">
      <w:pPr>
        <w:autoSpaceDE w:val="0"/>
        <w:autoSpaceDN w:val="0"/>
        <w:adjustRightInd w:val="0"/>
        <w:outlineLvl w:val="0"/>
        <w:rPr>
          <w:rFonts w:ascii="Times New Roman" w:hAnsi="Times New Roman"/>
          <w:sz w:val="24"/>
          <w:szCs w:val="24"/>
        </w:rPr>
      </w:pPr>
    </w:p>
    <w:p w14:paraId="3578125D" w14:textId="77777777" w:rsidR="003805E7" w:rsidRPr="001A29F2" w:rsidRDefault="003805E7" w:rsidP="003F4066">
      <w:pPr>
        <w:autoSpaceDE w:val="0"/>
        <w:autoSpaceDN w:val="0"/>
        <w:adjustRightInd w:val="0"/>
        <w:outlineLvl w:val="0"/>
        <w:rPr>
          <w:rFonts w:ascii="Times New Roman" w:hAnsi="Times New Roman"/>
          <w:sz w:val="24"/>
          <w:szCs w:val="24"/>
        </w:rPr>
      </w:pPr>
    </w:p>
    <w:p w14:paraId="5A65496F" w14:textId="77777777" w:rsidR="000C43C3" w:rsidRPr="001A29F2" w:rsidRDefault="009D448B" w:rsidP="003805E7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4"/>
          <w:szCs w:val="24"/>
        </w:rPr>
      </w:pPr>
      <w:r w:rsidRPr="001A29F2">
        <w:rPr>
          <w:rFonts w:ascii="Times New Roman" w:hAnsi="Times New Roman"/>
          <w:sz w:val="24"/>
          <w:szCs w:val="24"/>
        </w:rPr>
        <w:t>СОСТАВ</w:t>
      </w:r>
    </w:p>
    <w:p w14:paraId="7ABF0462" w14:textId="77777777" w:rsidR="000C43C3" w:rsidRPr="00F836FE" w:rsidRDefault="00600033" w:rsidP="00F836FE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4"/>
          <w:szCs w:val="24"/>
        </w:rPr>
      </w:pPr>
      <w:r w:rsidRPr="001A29F2">
        <w:rPr>
          <w:rFonts w:ascii="Times New Roman" w:hAnsi="Times New Roman"/>
          <w:sz w:val="24"/>
          <w:szCs w:val="24"/>
        </w:rPr>
        <w:t xml:space="preserve">межведомственной рабочей группы по реализации на </w:t>
      </w:r>
      <w:proofErr w:type="gramStart"/>
      <w:r w:rsidRPr="001A29F2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1A29F2">
        <w:rPr>
          <w:rFonts w:ascii="Times New Roman" w:hAnsi="Times New Roman"/>
          <w:sz w:val="24"/>
          <w:szCs w:val="24"/>
        </w:rPr>
        <w:br/>
      </w:r>
      <w:r w:rsidRPr="001A29F2">
        <w:rPr>
          <w:rFonts w:ascii="Times New Roman" w:hAnsi="Times New Roman"/>
          <w:sz w:val="24"/>
          <w:szCs w:val="24"/>
        </w:rPr>
        <w:t>ЗАТО Северск Комплексного плана противодействия идеологии терроризма</w:t>
      </w:r>
      <w:r w:rsidR="001A29F2">
        <w:rPr>
          <w:rFonts w:ascii="Times New Roman" w:hAnsi="Times New Roman"/>
          <w:sz w:val="24"/>
          <w:szCs w:val="24"/>
        </w:rPr>
        <w:br/>
      </w:r>
      <w:r w:rsidRPr="001A29F2">
        <w:rPr>
          <w:rFonts w:ascii="Times New Roman" w:hAnsi="Times New Roman"/>
          <w:sz w:val="24"/>
          <w:szCs w:val="24"/>
        </w:rPr>
        <w:t>в Российской Федерации</w:t>
      </w:r>
      <w:r w:rsidR="001A29F2">
        <w:rPr>
          <w:rFonts w:ascii="Times New Roman" w:hAnsi="Times New Roman"/>
          <w:sz w:val="24"/>
          <w:szCs w:val="24"/>
        </w:rPr>
        <w:t xml:space="preserve"> </w:t>
      </w:r>
      <w:r w:rsidR="001149BE">
        <w:rPr>
          <w:rFonts w:ascii="Times New Roman" w:hAnsi="Times New Roman"/>
          <w:sz w:val="24"/>
          <w:szCs w:val="24"/>
        </w:rPr>
        <w:t>на 20</w:t>
      </w:r>
      <w:r w:rsidR="00FD70FB">
        <w:rPr>
          <w:rFonts w:ascii="Times New Roman" w:hAnsi="Times New Roman"/>
          <w:sz w:val="24"/>
          <w:szCs w:val="24"/>
        </w:rPr>
        <w:t>24</w:t>
      </w:r>
      <w:r w:rsidR="00BC7CDB">
        <w:rPr>
          <w:rFonts w:ascii="Times New Roman" w:hAnsi="Times New Roman"/>
          <w:sz w:val="24"/>
          <w:szCs w:val="24"/>
        </w:rPr>
        <w:t xml:space="preserve"> -</w:t>
      </w:r>
      <w:r w:rsidR="00F836FE">
        <w:rPr>
          <w:rFonts w:ascii="Times New Roman" w:hAnsi="Times New Roman"/>
          <w:sz w:val="24"/>
          <w:szCs w:val="24"/>
        </w:rPr>
        <w:t xml:space="preserve"> </w:t>
      </w:r>
      <w:r w:rsidRPr="001A29F2">
        <w:rPr>
          <w:rFonts w:ascii="Times New Roman" w:hAnsi="Times New Roman"/>
          <w:sz w:val="24"/>
          <w:szCs w:val="24"/>
        </w:rPr>
        <w:t>20</w:t>
      </w:r>
      <w:r w:rsidR="001149BE">
        <w:rPr>
          <w:rFonts w:ascii="Times New Roman" w:hAnsi="Times New Roman"/>
          <w:sz w:val="24"/>
          <w:szCs w:val="24"/>
        </w:rPr>
        <w:t>2</w:t>
      </w:r>
      <w:r w:rsidR="00FD70FB">
        <w:rPr>
          <w:rFonts w:ascii="Times New Roman" w:hAnsi="Times New Roman"/>
          <w:sz w:val="24"/>
          <w:szCs w:val="24"/>
        </w:rPr>
        <w:t>8</w:t>
      </w:r>
      <w:r w:rsidRPr="001A29F2">
        <w:rPr>
          <w:rFonts w:ascii="Times New Roman" w:hAnsi="Times New Roman"/>
          <w:sz w:val="24"/>
          <w:szCs w:val="24"/>
        </w:rPr>
        <w:t xml:space="preserve"> годы</w:t>
      </w:r>
    </w:p>
    <w:p w14:paraId="0D18145F" w14:textId="77777777" w:rsidR="003805E7" w:rsidRPr="001A29F2" w:rsidRDefault="003805E7" w:rsidP="003805E7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236"/>
        <w:gridCol w:w="74"/>
        <w:gridCol w:w="6350"/>
      </w:tblGrid>
      <w:tr w:rsidR="000C43C3" w:rsidRPr="001A29F2" w14:paraId="70436A02" w14:textId="77777777">
        <w:tc>
          <w:tcPr>
            <w:tcW w:w="9828" w:type="dxa"/>
            <w:gridSpan w:val="4"/>
          </w:tcPr>
          <w:p w14:paraId="6FD24239" w14:textId="77777777" w:rsidR="000C43C3" w:rsidRPr="001A29F2" w:rsidRDefault="000C43C3" w:rsidP="00A12E2A">
            <w:pPr>
              <w:pStyle w:val="2"/>
              <w:ind w:right="5653"/>
              <w:jc w:val="left"/>
            </w:pPr>
            <w:r w:rsidRPr="001A29F2">
              <w:t>Руководитель</w:t>
            </w:r>
            <w:r w:rsidR="000F3713" w:rsidRPr="001A29F2">
              <w:t xml:space="preserve"> </w:t>
            </w:r>
            <w:r w:rsidRPr="001A29F2">
              <w:t>рабочей группы</w:t>
            </w:r>
          </w:p>
        </w:tc>
      </w:tr>
      <w:tr w:rsidR="000C43C3" w:rsidRPr="001A29F2" w14:paraId="5CBB9980" w14:textId="77777777">
        <w:tc>
          <w:tcPr>
            <w:tcW w:w="3168" w:type="dxa"/>
          </w:tcPr>
          <w:p w14:paraId="6546BEBE" w14:textId="77777777" w:rsidR="00FD70FB" w:rsidRDefault="00FD70FB" w:rsidP="008D41C1">
            <w:pPr>
              <w:ind w:right="-16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Мазур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6106E24" w14:textId="77777777" w:rsidR="00AE1025" w:rsidRPr="001A29F2" w:rsidRDefault="00FD70FB" w:rsidP="008D41C1">
            <w:pPr>
              <w:ind w:right="-16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 Леонидович</w:t>
            </w:r>
          </w:p>
        </w:tc>
        <w:tc>
          <w:tcPr>
            <w:tcW w:w="236" w:type="dxa"/>
          </w:tcPr>
          <w:p w14:paraId="1F5E433B" w14:textId="77777777" w:rsidR="000C43C3" w:rsidRPr="001A29F2" w:rsidRDefault="00D24319" w:rsidP="004428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9F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424" w:type="dxa"/>
            <w:gridSpan w:val="2"/>
          </w:tcPr>
          <w:p w14:paraId="7E45F457" w14:textId="77777777" w:rsidR="000C43C3" w:rsidRPr="001A29F2" w:rsidRDefault="00A12E2A" w:rsidP="008D41C1">
            <w:pPr>
              <w:pStyle w:val="2"/>
              <w:ind w:right="0"/>
            </w:pPr>
            <w:r w:rsidRPr="001A29F2">
              <w:t xml:space="preserve">заместитель </w:t>
            </w:r>
            <w:proofErr w:type="gramStart"/>
            <w:r w:rsidR="00FD70FB">
              <w:t>Мэра</w:t>
            </w:r>
            <w:proofErr w:type="gramEnd"/>
            <w:r w:rsidR="006F53CB" w:rsidRPr="001A29F2">
              <w:t xml:space="preserve"> </w:t>
            </w:r>
            <w:r w:rsidRPr="001A29F2">
              <w:t>ЗАТО Северск по общественной безопасности</w:t>
            </w:r>
            <w:r w:rsidR="008D41C1">
              <w:t>, заместитель председателя Антитеррористической комиссии ЗАТО Северск</w:t>
            </w:r>
          </w:p>
        </w:tc>
      </w:tr>
      <w:tr w:rsidR="000C43C3" w:rsidRPr="001A29F2" w14:paraId="3068BF08" w14:textId="77777777">
        <w:tc>
          <w:tcPr>
            <w:tcW w:w="9828" w:type="dxa"/>
            <w:gridSpan w:val="4"/>
          </w:tcPr>
          <w:p w14:paraId="23FCB2EC" w14:textId="77777777" w:rsidR="00D83CCD" w:rsidRPr="001A29F2" w:rsidRDefault="00D83CCD" w:rsidP="004428E0">
            <w:pPr>
              <w:rPr>
                <w:rFonts w:ascii="Times New Roman" w:hAnsi="Times New Roman"/>
                <w:sz w:val="24"/>
                <w:szCs w:val="24"/>
              </w:rPr>
            </w:pPr>
            <w:r w:rsidRPr="001A29F2">
              <w:rPr>
                <w:rFonts w:ascii="Times New Roman" w:hAnsi="Times New Roman"/>
                <w:sz w:val="24"/>
                <w:szCs w:val="24"/>
              </w:rPr>
              <w:t>Заместитель руководителя</w:t>
            </w:r>
            <w:r w:rsidR="00D24319" w:rsidRPr="001A2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29F2">
              <w:rPr>
                <w:rFonts w:ascii="Times New Roman" w:hAnsi="Times New Roman"/>
                <w:sz w:val="24"/>
                <w:szCs w:val="24"/>
              </w:rPr>
              <w:t>рабочей группы</w:t>
            </w:r>
          </w:p>
        </w:tc>
      </w:tr>
      <w:tr w:rsidR="00A12E2A" w:rsidRPr="001A29F2" w14:paraId="78E04239" w14:textId="77777777">
        <w:tc>
          <w:tcPr>
            <w:tcW w:w="3168" w:type="dxa"/>
          </w:tcPr>
          <w:p w14:paraId="3D7571B2" w14:textId="77777777" w:rsidR="008D41C1" w:rsidRDefault="00FD70FB" w:rsidP="00A12E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Кондинская</w:t>
            </w:r>
          </w:p>
          <w:p w14:paraId="5D9780B2" w14:textId="77777777" w:rsidR="00FD70FB" w:rsidRPr="001A29F2" w:rsidRDefault="00FD70FB" w:rsidP="00A12E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Юрьевна</w:t>
            </w:r>
          </w:p>
        </w:tc>
        <w:tc>
          <w:tcPr>
            <w:tcW w:w="236" w:type="dxa"/>
          </w:tcPr>
          <w:p w14:paraId="18310E00" w14:textId="77777777" w:rsidR="00A12E2A" w:rsidRPr="001A29F2" w:rsidRDefault="008D41C1" w:rsidP="00A12E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424" w:type="dxa"/>
            <w:gridSpan w:val="2"/>
          </w:tcPr>
          <w:p w14:paraId="2CF2C79B" w14:textId="77777777" w:rsidR="00A12E2A" w:rsidRPr="001A29F2" w:rsidRDefault="008D41C1" w:rsidP="00BC7CDB">
            <w:pPr>
              <w:pStyle w:val="2"/>
              <w:ind w:right="0"/>
            </w:pPr>
            <w:r w:rsidRPr="001A29F2">
              <w:t xml:space="preserve">заместитель </w:t>
            </w:r>
            <w:proofErr w:type="gramStart"/>
            <w:r w:rsidR="00FD70FB">
              <w:t>Мэра</w:t>
            </w:r>
            <w:proofErr w:type="gramEnd"/>
            <w:r w:rsidR="00FD70FB" w:rsidRPr="001A29F2">
              <w:t xml:space="preserve"> ЗАТО Северск</w:t>
            </w:r>
            <w:r w:rsidRPr="001A29F2">
              <w:t xml:space="preserve"> по</w:t>
            </w:r>
            <w:r>
              <w:t xml:space="preserve"> социальной политике</w:t>
            </w:r>
          </w:p>
        </w:tc>
      </w:tr>
      <w:tr w:rsidR="008D41C1" w:rsidRPr="001A29F2" w14:paraId="1F058A4B" w14:textId="77777777">
        <w:tc>
          <w:tcPr>
            <w:tcW w:w="3168" w:type="dxa"/>
          </w:tcPr>
          <w:p w14:paraId="4E597865" w14:textId="77777777" w:rsidR="008D41C1" w:rsidRPr="001A29F2" w:rsidRDefault="008D41C1" w:rsidP="008D41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Секретарь </w:t>
            </w:r>
            <w:r w:rsidRPr="001A29F2">
              <w:rPr>
                <w:rFonts w:ascii="Times New Roman" w:hAnsi="Times New Roman"/>
                <w:sz w:val="24"/>
                <w:szCs w:val="24"/>
              </w:rPr>
              <w:t>рабочей группы</w:t>
            </w:r>
          </w:p>
        </w:tc>
        <w:tc>
          <w:tcPr>
            <w:tcW w:w="236" w:type="dxa"/>
          </w:tcPr>
          <w:p w14:paraId="596CA5EA" w14:textId="77777777" w:rsidR="008D41C1" w:rsidRDefault="008D41C1" w:rsidP="008D41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4" w:type="dxa"/>
            <w:gridSpan w:val="2"/>
          </w:tcPr>
          <w:p w14:paraId="3825D913" w14:textId="77777777" w:rsidR="008D41C1" w:rsidRPr="001A29F2" w:rsidRDefault="008D41C1" w:rsidP="008D41C1">
            <w:pPr>
              <w:pStyle w:val="2"/>
              <w:ind w:right="0"/>
            </w:pPr>
          </w:p>
        </w:tc>
      </w:tr>
      <w:tr w:rsidR="008D41C1" w:rsidRPr="001A29F2" w14:paraId="43E30ACC" w14:textId="77777777">
        <w:tc>
          <w:tcPr>
            <w:tcW w:w="3168" w:type="dxa"/>
          </w:tcPr>
          <w:p w14:paraId="3297114D" w14:textId="77777777" w:rsidR="008D41C1" w:rsidRPr="001A29F2" w:rsidRDefault="008D41C1" w:rsidP="000C1C52">
            <w:pPr>
              <w:rPr>
                <w:rFonts w:ascii="Times New Roman" w:hAnsi="Times New Roman"/>
                <w:sz w:val="24"/>
                <w:szCs w:val="24"/>
              </w:rPr>
            </w:pPr>
            <w:r w:rsidRPr="001A29F2">
              <w:rPr>
                <w:rFonts w:ascii="Times New Roman" w:hAnsi="Times New Roman"/>
                <w:sz w:val="24"/>
                <w:szCs w:val="24"/>
              </w:rPr>
              <w:t>Кулаков</w:t>
            </w:r>
          </w:p>
          <w:p w14:paraId="687F7755" w14:textId="77777777" w:rsidR="008D41C1" w:rsidRPr="001A29F2" w:rsidRDefault="008D41C1" w:rsidP="000C1C52">
            <w:pPr>
              <w:rPr>
                <w:rFonts w:ascii="Times New Roman" w:hAnsi="Times New Roman"/>
                <w:sz w:val="24"/>
                <w:szCs w:val="24"/>
              </w:rPr>
            </w:pPr>
            <w:r w:rsidRPr="001A29F2">
              <w:rPr>
                <w:rFonts w:ascii="Times New Roman" w:hAnsi="Times New Roman"/>
                <w:sz w:val="24"/>
                <w:szCs w:val="24"/>
              </w:rPr>
              <w:t>Михаил Владимирович</w:t>
            </w:r>
          </w:p>
        </w:tc>
        <w:tc>
          <w:tcPr>
            <w:tcW w:w="310" w:type="dxa"/>
            <w:gridSpan w:val="2"/>
          </w:tcPr>
          <w:p w14:paraId="7D11F934" w14:textId="77777777" w:rsidR="008D41C1" w:rsidRPr="001A29F2" w:rsidRDefault="008D41C1" w:rsidP="000C1C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9F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50" w:type="dxa"/>
          </w:tcPr>
          <w:p w14:paraId="35922D5D" w14:textId="77777777" w:rsidR="008D41C1" w:rsidRPr="001A29F2" w:rsidRDefault="008D41C1" w:rsidP="000C1C5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9F2">
              <w:rPr>
                <w:rFonts w:ascii="Times New Roman" w:hAnsi="Times New Roman"/>
                <w:sz w:val="24"/>
                <w:szCs w:val="24"/>
              </w:rPr>
              <w:t xml:space="preserve">начальник отдела по общественной безопасности Управления по делам защиты населения и территорий </w:t>
            </w:r>
            <w:r w:rsidR="00F836FE">
              <w:rPr>
                <w:rFonts w:ascii="Times New Roman" w:hAnsi="Times New Roman"/>
                <w:sz w:val="24"/>
                <w:szCs w:val="24"/>
              </w:rPr>
              <w:br/>
            </w:r>
            <w:r w:rsidRPr="001A29F2">
              <w:rPr>
                <w:rFonts w:ascii="Times New Roman" w:hAnsi="Times New Roman"/>
                <w:sz w:val="24"/>
                <w:szCs w:val="24"/>
              </w:rPr>
              <w:t xml:space="preserve">от чрезвычайных ситуаций </w:t>
            </w:r>
            <w:proofErr w:type="gramStart"/>
            <w:r w:rsidRPr="001A29F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A29F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8D41C1" w:rsidRPr="001A29F2" w14:paraId="33BB5A52" w14:textId="77777777">
        <w:tc>
          <w:tcPr>
            <w:tcW w:w="3168" w:type="dxa"/>
          </w:tcPr>
          <w:p w14:paraId="78220EEB" w14:textId="77777777" w:rsidR="008D41C1" w:rsidRDefault="008D41C1" w:rsidP="008D41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(замещает</w:t>
            </w:r>
          </w:p>
          <w:p w14:paraId="4DA35344" w14:textId="77777777" w:rsidR="008D41C1" w:rsidRPr="001A29F2" w:rsidRDefault="008D41C1" w:rsidP="008D41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Алексеева</w:t>
            </w:r>
          </w:p>
          <w:p w14:paraId="0DBE4853" w14:textId="77777777" w:rsidR="008D41C1" w:rsidRPr="001A29F2" w:rsidRDefault="008D41C1" w:rsidP="008D41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Анжела Анатольевна</w:t>
            </w:r>
          </w:p>
        </w:tc>
        <w:tc>
          <w:tcPr>
            <w:tcW w:w="236" w:type="dxa"/>
          </w:tcPr>
          <w:p w14:paraId="57E94BDA" w14:textId="77777777" w:rsidR="008D41C1" w:rsidRDefault="008D41C1" w:rsidP="008D41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C0FD0C6" w14:textId="77777777" w:rsidR="008D41C1" w:rsidRPr="001A29F2" w:rsidRDefault="008D41C1" w:rsidP="008D41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9F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424" w:type="dxa"/>
            <w:gridSpan w:val="2"/>
          </w:tcPr>
          <w:p w14:paraId="75C908F4" w14:textId="77777777" w:rsidR="002D663F" w:rsidRDefault="002D663F" w:rsidP="008D41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C696E5B" w14:textId="77777777" w:rsidR="008D41C1" w:rsidRPr="001A29F2" w:rsidRDefault="008D41C1" w:rsidP="008D41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</w:t>
            </w:r>
            <w:r w:rsidRPr="001A29F2">
              <w:rPr>
                <w:rFonts w:ascii="Times New Roman" w:hAnsi="Times New Roman"/>
                <w:sz w:val="24"/>
                <w:szCs w:val="24"/>
              </w:rPr>
              <w:t xml:space="preserve">отдела по общественной безопасности Управления по делам защиты населения и территорий </w:t>
            </w:r>
            <w:r w:rsidR="00F836FE">
              <w:rPr>
                <w:rFonts w:ascii="Times New Roman" w:hAnsi="Times New Roman"/>
                <w:sz w:val="24"/>
                <w:szCs w:val="24"/>
              </w:rPr>
              <w:br/>
            </w:r>
            <w:r w:rsidRPr="001A29F2">
              <w:rPr>
                <w:rFonts w:ascii="Times New Roman" w:hAnsi="Times New Roman"/>
                <w:sz w:val="24"/>
                <w:szCs w:val="24"/>
              </w:rPr>
              <w:t xml:space="preserve">от чрезвычайных ситуаций </w:t>
            </w:r>
            <w:proofErr w:type="gramStart"/>
            <w:r w:rsidRPr="001A29F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A29F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2D663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FD70FB" w:rsidRPr="001A29F2" w14:paraId="4537E552" w14:textId="77777777">
        <w:tc>
          <w:tcPr>
            <w:tcW w:w="9828" w:type="dxa"/>
            <w:gridSpan w:val="4"/>
          </w:tcPr>
          <w:p w14:paraId="3584DDA5" w14:textId="77777777" w:rsidR="00FD70FB" w:rsidRPr="001A29F2" w:rsidRDefault="00FD70FB" w:rsidP="008D41C1">
            <w:pPr>
              <w:rPr>
                <w:rFonts w:ascii="Times New Roman" w:hAnsi="Times New Roman"/>
                <w:sz w:val="24"/>
                <w:szCs w:val="24"/>
              </w:rPr>
            </w:pPr>
            <w:r w:rsidRPr="001A29F2">
              <w:rPr>
                <w:rFonts w:ascii="Times New Roman" w:hAnsi="Times New Roman"/>
                <w:sz w:val="24"/>
                <w:szCs w:val="24"/>
              </w:rPr>
              <w:t>Члены рабочей группы:</w:t>
            </w:r>
          </w:p>
        </w:tc>
      </w:tr>
      <w:tr w:rsidR="00FD70FB" w:rsidRPr="001A29F2" w14:paraId="0DB00580" w14:textId="77777777">
        <w:tc>
          <w:tcPr>
            <w:tcW w:w="3168" w:type="dxa"/>
          </w:tcPr>
          <w:p w14:paraId="0C656797" w14:textId="77777777" w:rsidR="00FD70FB" w:rsidRPr="001A29F2" w:rsidRDefault="00FD70FB" w:rsidP="008D41C1">
            <w:pPr>
              <w:rPr>
                <w:rFonts w:ascii="Times New Roman" w:hAnsi="Times New Roman"/>
                <w:sz w:val="24"/>
                <w:szCs w:val="24"/>
              </w:rPr>
            </w:pPr>
            <w:r w:rsidRPr="001A29F2">
              <w:rPr>
                <w:rFonts w:ascii="Times New Roman" w:hAnsi="Times New Roman"/>
                <w:sz w:val="24"/>
                <w:szCs w:val="24"/>
              </w:rPr>
              <w:t>Абрамов</w:t>
            </w:r>
          </w:p>
          <w:p w14:paraId="2943B571" w14:textId="77777777" w:rsidR="00FD70FB" w:rsidRPr="001A29F2" w:rsidRDefault="00FD70FB" w:rsidP="008D41C1">
            <w:pPr>
              <w:rPr>
                <w:rFonts w:ascii="Times New Roman" w:hAnsi="Times New Roman"/>
                <w:sz w:val="24"/>
                <w:szCs w:val="24"/>
              </w:rPr>
            </w:pPr>
            <w:r w:rsidRPr="001A29F2">
              <w:rPr>
                <w:rFonts w:ascii="Times New Roman" w:hAnsi="Times New Roman"/>
                <w:sz w:val="24"/>
                <w:szCs w:val="24"/>
              </w:rPr>
              <w:t>Олег Александрович</w:t>
            </w:r>
          </w:p>
        </w:tc>
        <w:tc>
          <w:tcPr>
            <w:tcW w:w="310" w:type="dxa"/>
            <w:gridSpan w:val="2"/>
          </w:tcPr>
          <w:p w14:paraId="259482A0" w14:textId="77777777" w:rsidR="00FD70FB" w:rsidRPr="001A29F2" w:rsidRDefault="00FD70FB" w:rsidP="008D41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9F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50" w:type="dxa"/>
          </w:tcPr>
          <w:p w14:paraId="4D63EE0B" w14:textId="77777777" w:rsidR="00FD70FB" w:rsidRPr="001A29F2" w:rsidRDefault="00FD70FB" w:rsidP="008D41C1">
            <w:pPr>
              <w:pStyle w:val="2"/>
              <w:ind w:right="0"/>
            </w:pPr>
            <w:r w:rsidRPr="001A29F2">
              <w:t>начальник Управлен</w:t>
            </w:r>
            <w:r>
              <w:t>ия по делам защиты населения</w:t>
            </w:r>
            <w:r>
              <w:br/>
            </w:r>
            <w:r w:rsidRPr="001A29F2">
              <w:t xml:space="preserve">и территорий от чрезвычайных ситуаций </w:t>
            </w:r>
            <w:proofErr w:type="gramStart"/>
            <w:r w:rsidRPr="001A29F2">
              <w:t>Администрации</w:t>
            </w:r>
            <w:proofErr w:type="gramEnd"/>
            <w:r w:rsidRPr="001A29F2">
              <w:t xml:space="preserve"> ЗАТО Северск</w:t>
            </w:r>
            <w:r>
              <w:t>, секретарь Антитеррористической комиссии ЗАТО Северск</w:t>
            </w:r>
          </w:p>
        </w:tc>
      </w:tr>
      <w:tr w:rsidR="00787AD2" w:rsidRPr="00787AD2" w14:paraId="4ABC5391" w14:textId="77777777">
        <w:tc>
          <w:tcPr>
            <w:tcW w:w="3168" w:type="dxa"/>
          </w:tcPr>
          <w:p w14:paraId="34CFA963" w14:textId="77777777" w:rsidR="00FD70FB" w:rsidRPr="00787AD2" w:rsidRDefault="00787AD2" w:rsidP="008D41C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87AD2">
              <w:rPr>
                <w:rFonts w:ascii="Times New Roman" w:hAnsi="Times New Roman"/>
                <w:sz w:val="24"/>
                <w:szCs w:val="24"/>
              </w:rPr>
              <w:t>Понкратьев</w:t>
            </w:r>
            <w:proofErr w:type="spellEnd"/>
          </w:p>
          <w:p w14:paraId="1DA2030C" w14:textId="77777777" w:rsidR="00787AD2" w:rsidRPr="00787AD2" w:rsidRDefault="00787AD2" w:rsidP="008D41C1">
            <w:pPr>
              <w:rPr>
                <w:rFonts w:ascii="Times New Roman" w:hAnsi="Times New Roman"/>
                <w:sz w:val="24"/>
                <w:szCs w:val="24"/>
              </w:rPr>
            </w:pPr>
            <w:r w:rsidRPr="00787AD2">
              <w:rPr>
                <w:rFonts w:ascii="Times New Roman" w:hAnsi="Times New Roman"/>
                <w:sz w:val="24"/>
                <w:szCs w:val="24"/>
              </w:rPr>
              <w:t>Александр Владимирович</w:t>
            </w:r>
          </w:p>
        </w:tc>
        <w:tc>
          <w:tcPr>
            <w:tcW w:w="310" w:type="dxa"/>
            <w:gridSpan w:val="2"/>
          </w:tcPr>
          <w:p w14:paraId="6B5BB328" w14:textId="77777777" w:rsidR="00FD70FB" w:rsidRPr="00787AD2" w:rsidRDefault="00FD70FB" w:rsidP="008D41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AD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50" w:type="dxa"/>
          </w:tcPr>
          <w:p w14:paraId="37F4F088" w14:textId="77777777" w:rsidR="00FD70FB" w:rsidRPr="00787AD2" w:rsidRDefault="00787AD2" w:rsidP="00787A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7AD2"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отдела уголовного </w:t>
            </w:r>
            <w:proofErr w:type="gramStart"/>
            <w:r w:rsidRPr="00787AD2">
              <w:rPr>
                <w:rFonts w:ascii="Times New Roman" w:hAnsi="Times New Roman"/>
                <w:sz w:val="24"/>
                <w:szCs w:val="24"/>
              </w:rPr>
              <w:t xml:space="preserve">розыска </w:t>
            </w:r>
            <w:r w:rsidR="00FD70FB" w:rsidRPr="00787AD2">
              <w:rPr>
                <w:rFonts w:ascii="Times New Roman" w:hAnsi="Times New Roman"/>
                <w:sz w:val="24"/>
                <w:szCs w:val="24"/>
              </w:rPr>
              <w:t xml:space="preserve"> УМВД</w:t>
            </w:r>
            <w:proofErr w:type="gramEnd"/>
            <w:r w:rsidR="00FD70FB" w:rsidRPr="00787AD2">
              <w:rPr>
                <w:rFonts w:ascii="Times New Roman" w:hAnsi="Times New Roman"/>
                <w:sz w:val="24"/>
                <w:szCs w:val="24"/>
              </w:rPr>
              <w:t xml:space="preserve"> России по ЗАТО </w:t>
            </w:r>
            <w:r w:rsidRPr="00787AD2">
              <w:rPr>
                <w:rFonts w:ascii="Times New Roman" w:hAnsi="Times New Roman"/>
                <w:sz w:val="24"/>
                <w:szCs w:val="24"/>
              </w:rPr>
              <w:t>г.</w:t>
            </w:r>
            <w:r w:rsidR="00FD70FB" w:rsidRPr="00787AD2">
              <w:rPr>
                <w:rFonts w:ascii="Times New Roman" w:hAnsi="Times New Roman"/>
                <w:sz w:val="24"/>
                <w:szCs w:val="24"/>
              </w:rPr>
              <w:t xml:space="preserve">Северск Томской области </w:t>
            </w:r>
            <w:r w:rsidRPr="00787AD2">
              <w:rPr>
                <w:rFonts w:ascii="Times New Roman" w:hAnsi="Times New Roman"/>
                <w:sz w:val="24"/>
                <w:szCs w:val="24"/>
              </w:rPr>
              <w:br/>
            </w:r>
            <w:r w:rsidR="00FD70FB" w:rsidRPr="00787AD2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787AD2" w:rsidRPr="00FD70FB" w14:paraId="7224EBE4" w14:textId="77777777" w:rsidTr="004806B2">
        <w:tc>
          <w:tcPr>
            <w:tcW w:w="3168" w:type="dxa"/>
          </w:tcPr>
          <w:p w14:paraId="35DECA6D" w14:textId="77777777" w:rsidR="00787AD2" w:rsidRDefault="00787AD2" w:rsidP="004806B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Рясик</w:t>
            </w:r>
            <w:proofErr w:type="spellEnd"/>
          </w:p>
          <w:p w14:paraId="3F088EE4" w14:textId="77777777" w:rsidR="00787AD2" w:rsidRPr="00FD70FB" w:rsidRDefault="00787AD2" w:rsidP="004806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Дарья Михайловна</w:t>
            </w:r>
          </w:p>
        </w:tc>
        <w:tc>
          <w:tcPr>
            <w:tcW w:w="310" w:type="dxa"/>
            <w:gridSpan w:val="2"/>
          </w:tcPr>
          <w:p w14:paraId="465E8BC2" w14:textId="77777777" w:rsidR="00787AD2" w:rsidRPr="00FD70FB" w:rsidRDefault="00787AD2" w:rsidP="0048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50" w:type="dxa"/>
          </w:tcPr>
          <w:p w14:paraId="34245D88" w14:textId="77777777" w:rsidR="00787AD2" w:rsidRPr="00FD70FB" w:rsidRDefault="00F836FE" w:rsidP="004806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787AD2">
              <w:rPr>
                <w:sz w:val="24"/>
                <w:szCs w:val="24"/>
              </w:rPr>
              <w:t>едущий инженер отдела культуры</w:t>
            </w:r>
            <w:r w:rsidR="00787AD2" w:rsidRPr="00FD70FB">
              <w:rPr>
                <w:sz w:val="24"/>
                <w:szCs w:val="24"/>
              </w:rPr>
              <w:t xml:space="preserve"> Управления культуры </w:t>
            </w:r>
            <w:proofErr w:type="gramStart"/>
            <w:r w:rsidR="00787AD2" w:rsidRPr="00FD70FB">
              <w:rPr>
                <w:sz w:val="24"/>
                <w:szCs w:val="24"/>
              </w:rPr>
              <w:t>Администрации</w:t>
            </w:r>
            <w:proofErr w:type="gramEnd"/>
            <w:r w:rsidR="00787AD2" w:rsidRPr="00FD70FB">
              <w:rPr>
                <w:sz w:val="24"/>
                <w:szCs w:val="24"/>
              </w:rPr>
              <w:t xml:space="preserve"> ЗАТО Северск</w:t>
            </w:r>
          </w:p>
        </w:tc>
      </w:tr>
      <w:tr w:rsidR="00FD70FB" w:rsidRPr="001A29F2" w14:paraId="340A86F0" w14:textId="77777777">
        <w:tc>
          <w:tcPr>
            <w:tcW w:w="3168" w:type="dxa"/>
          </w:tcPr>
          <w:p w14:paraId="0D7A8098" w14:textId="77777777" w:rsidR="00FD70FB" w:rsidRPr="001A29F2" w:rsidRDefault="00FD70FB" w:rsidP="008D41C1">
            <w:pPr>
              <w:rPr>
                <w:rFonts w:ascii="Times New Roman" w:hAnsi="Times New Roman"/>
                <w:sz w:val="24"/>
                <w:szCs w:val="24"/>
              </w:rPr>
            </w:pPr>
            <w:r w:rsidRPr="001A29F2">
              <w:rPr>
                <w:rFonts w:ascii="Times New Roman" w:hAnsi="Times New Roman"/>
                <w:sz w:val="24"/>
                <w:szCs w:val="24"/>
              </w:rPr>
              <w:t>Санникова</w:t>
            </w:r>
          </w:p>
          <w:p w14:paraId="2FA3F6F3" w14:textId="77777777" w:rsidR="00FD70FB" w:rsidRPr="001A29F2" w:rsidRDefault="00FD70FB" w:rsidP="008D41C1">
            <w:pPr>
              <w:rPr>
                <w:rFonts w:ascii="Times New Roman" w:hAnsi="Times New Roman"/>
                <w:sz w:val="24"/>
                <w:szCs w:val="24"/>
              </w:rPr>
            </w:pPr>
            <w:r w:rsidRPr="001A29F2">
              <w:rPr>
                <w:rFonts w:ascii="Times New Roman" w:hAnsi="Times New Roman"/>
                <w:sz w:val="24"/>
                <w:szCs w:val="24"/>
              </w:rPr>
              <w:t>Ирина Михайловна</w:t>
            </w:r>
          </w:p>
        </w:tc>
        <w:tc>
          <w:tcPr>
            <w:tcW w:w="310" w:type="dxa"/>
            <w:gridSpan w:val="2"/>
          </w:tcPr>
          <w:p w14:paraId="404596CD" w14:textId="77777777" w:rsidR="00FD70FB" w:rsidRPr="001A29F2" w:rsidRDefault="00FD70FB" w:rsidP="008D41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9F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50" w:type="dxa"/>
          </w:tcPr>
          <w:p w14:paraId="48B71E19" w14:textId="77777777" w:rsidR="00FD70FB" w:rsidRPr="001A29F2" w:rsidRDefault="00FD70FB" w:rsidP="008D41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9F2">
              <w:rPr>
                <w:rFonts w:ascii="Times New Roman" w:hAnsi="Times New Roman"/>
                <w:sz w:val="24"/>
                <w:szCs w:val="24"/>
              </w:rPr>
              <w:t xml:space="preserve">начальник Отдела информационной политики </w:t>
            </w:r>
            <w:proofErr w:type="gramStart"/>
            <w:r w:rsidRPr="001A29F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A29F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FD70FB" w:rsidRPr="001A29F2" w14:paraId="336EBC7B" w14:textId="77777777">
        <w:tc>
          <w:tcPr>
            <w:tcW w:w="3168" w:type="dxa"/>
          </w:tcPr>
          <w:p w14:paraId="12E78792" w14:textId="77777777" w:rsidR="00FD70FB" w:rsidRDefault="00FD70FB" w:rsidP="00B170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Сотскова</w:t>
            </w:r>
            <w:proofErr w:type="spellEnd"/>
          </w:p>
          <w:p w14:paraId="5748B278" w14:textId="77777777" w:rsidR="00FD70FB" w:rsidRPr="001A29F2" w:rsidRDefault="00FD70FB" w:rsidP="00B170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Юлия Петровна</w:t>
            </w:r>
          </w:p>
        </w:tc>
        <w:tc>
          <w:tcPr>
            <w:tcW w:w="310" w:type="dxa"/>
            <w:gridSpan w:val="2"/>
          </w:tcPr>
          <w:p w14:paraId="1AF39BE8" w14:textId="77777777" w:rsidR="00FD70FB" w:rsidRPr="001A29F2" w:rsidRDefault="00FD70FB" w:rsidP="00B170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50" w:type="dxa"/>
          </w:tcPr>
          <w:p w14:paraId="0EB0E5DB" w14:textId="77777777" w:rsidR="00FD70FB" w:rsidRPr="001A29F2" w:rsidRDefault="00FD70FB" w:rsidP="00B170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развития образования, мониторинга и защиты прав детей</w:t>
            </w:r>
            <w:r w:rsidRPr="001A29F2">
              <w:rPr>
                <w:rFonts w:ascii="Times New Roman" w:hAnsi="Times New Roman"/>
                <w:sz w:val="24"/>
                <w:szCs w:val="24"/>
              </w:rPr>
              <w:t xml:space="preserve"> Управления образования </w:t>
            </w:r>
            <w:proofErr w:type="gramStart"/>
            <w:r w:rsidRPr="001A29F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A29F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787AD2" w:rsidRPr="001A29F2" w14:paraId="1E075109" w14:textId="77777777">
        <w:tc>
          <w:tcPr>
            <w:tcW w:w="3168" w:type="dxa"/>
          </w:tcPr>
          <w:p w14:paraId="3A417DD2" w14:textId="77777777" w:rsidR="00787AD2" w:rsidRDefault="00787AD2" w:rsidP="00787A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Чеботарев</w:t>
            </w:r>
          </w:p>
          <w:p w14:paraId="7D84B189" w14:textId="77777777" w:rsidR="00787AD2" w:rsidRPr="00FD70FB" w:rsidRDefault="00787AD2" w:rsidP="00787A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Сергей Владимирович</w:t>
            </w:r>
          </w:p>
        </w:tc>
        <w:tc>
          <w:tcPr>
            <w:tcW w:w="310" w:type="dxa"/>
            <w:gridSpan w:val="2"/>
          </w:tcPr>
          <w:p w14:paraId="669BC336" w14:textId="77777777" w:rsidR="00787AD2" w:rsidRPr="00FD70FB" w:rsidRDefault="00787AD2" w:rsidP="00787A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70F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50" w:type="dxa"/>
          </w:tcPr>
          <w:p w14:paraId="009CE4EF" w14:textId="77777777" w:rsidR="00787AD2" w:rsidRPr="00FD70FB" w:rsidRDefault="00F836FE" w:rsidP="00787A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787AD2">
              <w:rPr>
                <w:sz w:val="24"/>
                <w:szCs w:val="24"/>
              </w:rPr>
              <w:t>онсультант отдела молодежной и семейной политики</w:t>
            </w:r>
            <w:r w:rsidR="00787AD2" w:rsidRPr="00FD70FB">
              <w:rPr>
                <w:sz w:val="24"/>
                <w:szCs w:val="24"/>
              </w:rPr>
              <w:t xml:space="preserve"> Управления молодежной и семейной политики, физической культуры и спорта </w:t>
            </w:r>
            <w:proofErr w:type="gramStart"/>
            <w:r w:rsidR="00787AD2" w:rsidRPr="00FD70FB">
              <w:rPr>
                <w:sz w:val="24"/>
                <w:szCs w:val="24"/>
              </w:rPr>
              <w:t>Администрации</w:t>
            </w:r>
            <w:proofErr w:type="gramEnd"/>
            <w:r w:rsidR="00787AD2" w:rsidRPr="00FD70FB">
              <w:rPr>
                <w:sz w:val="24"/>
                <w:szCs w:val="24"/>
              </w:rPr>
              <w:t xml:space="preserve"> ЗАТО Северск</w:t>
            </w:r>
          </w:p>
        </w:tc>
      </w:tr>
      <w:tr w:rsidR="00787AD2" w:rsidRPr="001A29F2" w14:paraId="4E93F595" w14:textId="77777777">
        <w:tc>
          <w:tcPr>
            <w:tcW w:w="9828" w:type="dxa"/>
            <w:gridSpan w:val="4"/>
          </w:tcPr>
          <w:p w14:paraId="19BC8031" w14:textId="77777777" w:rsidR="00787AD2" w:rsidRPr="00FD70FB" w:rsidRDefault="00BC7CDB" w:rsidP="00787AD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Представитель Отдела в г.</w:t>
            </w:r>
            <w:r w:rsidR="00787AD2" w:rsidRPr="00FD70FB">
              <w:rPr>
                <w:rFonts w:ascii="Times New Roman" w:hAnsi="Times New Roman" w:cs="Times New Roman"/>
                <w:sz w:val="24"/>
                <w:szCs w:val="24"/>
              </w:rPr>
              <w:t>Северске УФСБ России по Томской области (по согласованию)</w:t>
            </w:r>
          </w:p>
          <w:p w14:paraId="6F8EA66F" w14:textId="77777777" w:rsidR="00787AD2" w:rsidRPr="001A29F2" w:rsidRDefault="00787AD2" w:rsidP="00787A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70FB">
              <w:rPr>
                <w:rFonts w:ascii="Times New Roman" w:hAnsi="Times New Roman"/>
                <w:sz w:val="24"/>
                <w:szCs w:val="24"/>
              </w:rPr>
              <w:t>Представитель Отдела ФСБ России (войсковая часть 3593) (по согласованию)</w:t>
            </w:r>
          </w:p>
        </w:tc>
      </w:tr>
    </w:tbl>
    <w:p w14:paraId="1D41441A" w14:textId="77777777" w:rsidR="00FD70FB" w:rsidRDefault="00FD70FB" w:rsidP="00FD70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BDE4D4B" w14:textId="77777777" w:rsidR="00FD70FB" w:rsidRPr="00FD70FB" w:rsidRDefault="00FD70FB">
      <w:pPr>
        <w:rPr>
          <w:rFonts w:ascii="Times New Roman" w:hAnsi="Times New Roman"/>
          <w:sz w:val="24"/>
          <w:szCs w:val="24"/>
        </w:rPr>
      </w:pPr>
    </w:p>
    <w:sectPr w:rsidR="00FD70FB" w:rsidRPr="00FD70FB" w:rsidSect="00476E86">
      <w:headerReference w:type="even" r:id="rId7"/>
      <w:headerReference w:type="default" r:id="rId8"/>
      <w:footerReference w:type="first" r:id="rId9"/>
      <w:pgSz w:w="11907" w:h="16840" w:code="9"/>
      <w:pgMar w:top="1134" w:right="567" w:bottom="1134" w:left="1701" w:header="357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E49F3A" w14:textId="77777777" w:rsidR="000560D9" w:rsidRDefault="000560D9">
      <w:r>
        <w:separator/>
      </w:r>
    </w:p>
  </w:endnote>
  <w:endnote w:type="continuationSeparator" w:id="0">
    <w:p w14:paraId="25731B24" w14:textId="77777777" w:rsidR="000560D9" w:rsidRDefault="00056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A2DD7C" w14:textId="77777777" w:rsidR="00162895" w:rsidRDefault="00162895">
    <w:pPr>
      <w:pStyle w:val="a7"/>
    </w:pPr>
    <w:r w:rsidRPr="006C57C6">
      <w:t>Внутренний номер: 0317211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F13FB2" w14:textId="77777777" w:rsidR="000560D9" w:rsidRDefault="000560D9">
      <w:r>
        <w:separator/>
      </w:r>
    </w:p>
  </w:footnote>
  <w:footnote w:type="continuationSeparator" w:id="0">
    <w:p w14:paraId="3850826D" w14:textId="77777777" w:rsidR="000560D9" w:rsidRDefault="000560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CA5886" w14:textId="77777777" w:rsidR="00C954F2" w:rsidRDefault="00C954F2" w:rsidP="003F4BE9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52B2D67C" w14:textId="77777777" w:rsidR="00C954F2" w:rsidRDefault="00C954F2">
    <w:pPr>
      <w:pStyle w:val="a5"/>
    </w:pPr>
  </w:p>
  <w:p w14:paraId="31DB29AA" w14:textId="77777777" w:rsidR="00843D02" w:rsidRDefault="00843D02"/>
  <w:p w14:paraId="3FDA37B3" w14:textId="77777777" w:rsidR="00843D02" w:rsidRDefault="00843D02"/>
  <w:p w14:paraId="319798CF" w14:textId="77777777" w:rsidR="00843D02" w:rsidRDefault="00843D0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2F1C28" w14:textId="77777777" w:rsidR="002D663F" w:rsidRPr="002D663F" w:rsidRDefault="002D663F">
    <w:pPr>
      <w:pStyle w:val="a5"/>
      <w:jc w:val="center"/>
      <w:rPr>
        <w:sz w:val="24"/>
        <w:szCs w:val="24"/>
      </w:rPr>
    </w:pPr>
    <w:r w:rsidRPr="002D663F">
      <w:rPr>
        <w:sz w:val="24"/>
        <w:szCs w:val="24"/>
      </w:rPr>
      <w:fldChar w:fldCharType="begin"/>
    </w:r>
    <w:r w:rsidRPr="002D663F">
      <w:rPr>
        <w:sz w:val="24"/>
        <w:szCs w:val="24"/>
      </w:rPr>
      <w:instrText>PAGE   \* MERGEFORMAT</w:instrText>
    </w:r>
    <w:r w:rsidRPr="002D663F">
      <w:rPr>
        <w:sz w:val="24"/>
        <w:szCs w:val="24"/>
      </w:rPr>
      <w:fldChar w:fldCharType="separate"/>
    </w:r>
    <w:r w:rsidR="00D66B0C">
      <w:rPr>
        <w:noProof/>
        <w:sz w:val="24"/>
        <w:szCs w:val="24"/>
      </w:rPr>
      <w:t>2</w:t>
    </w:r>
    <w:r w:rsidRPr="002D663F">
      <w:rPr>
        <w:sz w:val="24"/>
        <w:szCs w:val="24"/>
      </w:rPr>
      <w:fldChar w:fldCharType="end"/>
    </w:r>
  </w:p>
  <w:p w14:paraId="7657FA2D" w14:textId="77777777" w:rsidR="002D663F" w:rsidRDefault="002D663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54B92"/>
    <w:multiLevelType w:val="multilevel"/>
    <w:tmpl w:val="D4E882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5B27EDE"/>
    <w:multiLevelType w:val="hybridMultilevel"/>
    <w:tmpl w:val="735E7E2C"/>
    <w:lvl w:ilvl="0" w:tplc="CCD46B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D02703B"/>
    <w:multiLevelType w:val="multilevel"/>
    <w:tmpl w:val="A978EF9C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DB21642"/>
    <w:multiLevelType w:val="multilevel"/>
    <w:tmpl w:val="158E3D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3AC3"/>
    <w:rsid w:val="000075B2"/>
    <w:rsid w:val="0001651E"/>
    <w:rsid w:val="0004356D"/>
    <w:rsid w:val="00045459"/>
    <w:rsid w:val="00047008"/>
    <w:rsid w:val="00052F3F"/>
    <w:rsid w:val="00054096"/>
    <w:rsid w:val="000560D9"/>
    <w:rsid w:val="00070A52"/>
    <w:rsid w:val="000732B9"/>
    <w:rsid w:val="00094644"/>
    <w:rsid w:val="00095472"/>
    <w:rsid w:val="000B2A08"/>
    <w:rsid w:val="000B5068"/>
    <w:rsid w:val="000C1C52"/>
    <w:rsid w:val="000C43C3"/>
    <w:rsid w:val="000C5609"/>
    <w:rsid w:val="000D14F0"/>
    <w:rsid w:val="000E3C92"/>
    <w:rsid w:val="000E550E"/>
    <w:rsid w:val="000F254C"/>
    <w:rsid w:val="000F3713"/>
    <w:rsid w:val="00103417"/>
    <w:rsid w:val="001064A3"/>
    <w:rsid w:val="00111445"/>
    <w:rsid w:val="001139D7"/>
    <w:rsid w:val="001149BE"/>
    <w:rsid w:val="00117488"/>
    <w:rsid w:val="00153628"/>
    <w:rsid w:val="00162895"/>
    <w:rsid w:val="00162B1E"/>
    <w:rsid w:val="001730F2"/>
    <w:rsid w:val="001A0964"/>
    <w:rsid w:val="001A29F2"/>
    <w:rsid w:val="001A3392"/>
    <w:rsid w:val="001A54D5"/>
    <w:rsid w:val="001B3956"/>
    <w:rsid w:val="001B60FF"/>
    <w:rsid w:val="001C133A"/>
    <w:rsid w:val="001C708F"/>
    <w:rsid w:val="001D0979"/>
    <w:rsid w:val="001E375C"/>
    <w:rsid w:val="001F1104"/>
    <w:rsid w:val="001F20C2"/>
    <w:rsid w:val="0021133B"/>
    <w:rsid w:val="00215CC5"/>
    <w:rsid w:val="0022560B"/>
    <w:rsid w:val="00246048"/>
    <w:rsid w:val="002529B6"/>
    <w:rsid w:val="00255D43"/>
    <w:rsid w:val="0025653C"/>
    <w:rsid w:val="00256B1E"/>
    <w:rsid w:val="00262963"/>
    <w:rsid w:val="00263254"/>
    <w:rsid w:val="00265F20"/>
    <w:rsid w:val="00267AD6"/>
    <w:rsid w:val="0028342D"/>
    <w:rsid w:val="002928D7"/>
    <w:rsid w:val="00293770"/>
    <w:rsid w:val="0029651C"/>
    <w:rsid w:val="002A1ACE"/>
    <w:rsid w:val="002C681E"/>
    <w:rsid w:val="002D663F"/>
    <w:rsid w:val="002E194E"/>
    <w:rsid w:val="002E4460"/>
    <w:rsid w:val="002E6A64"/>
    <w:rsid w:val="002F2693"/>
    <w:rsid w:val="00310BB2"/>
    <w:rsid w:val="003206CD"/>
    <w:rsid w:val="00326B94"/>
    <w:rsid w:val="0033032C"/>
    <w:rsid w:val="00331306"/>
    <w:rsid w:val="00335D37"/>
    <w:rsid w:val="00341FCC"/>
    <w:rsid w:val="00352859"/>
    <w:rsid w:val="00353E5E"/>
    <w:rsid w:val="00363AD2"/>
    <w:rsid w:val="00367678"/>
    <w:rsid w:val="00371AAA"/>
    <w:rsid w:val="003805E7"/>
    <w:rsid w:val="00395014"/>
    <w:rsid w:val="003978E6"/>
    <w:rsid w:val="003A1566"/>
    <w:rsid w:val="003A452C"/>
    <w:rsid w:val="003C4777"/>
    <w:rsid w:val="003C53C7"/>
    <w:rsid w:val="003D0826"/>
    <w:rsid w:val="003F4066"/>
    <w:rsid w:val="003F4BE9"/>
    <w:rsid w:val="00420CDA"/>
    <w:rsid w:val="0042368C"/>
    <w:rsid w:val="004428E0"/>
    <w:rsid w:val="00453C84"/>
    <w:rsid w:val="0045774D"/>
    <w:rsid w:val="00461CD6"/>
    <w:rsid w:val="00463B78"/>
    <w:rsid w:val="004677A0"/>
    <w:rsid w:val="00475C38"/>
    <w:rsid w:val="00476E86"/>
    <w:rsid w:val="004806B2"/>
    <w:rsid w:val="00492CCB"/>
    <w:rsid w:val="004C6EB5"/>
    <w:rsid w:val="004D5459"/>
    <w:rsid w:val="005044C8"/>
    <w:rsid w:val="00517256"/>
    <w:rsid w:val="00522E64"/>
    <w:rsid w:val="00533002"/>
    <w:rsid w:val="0054670C"/>
    <w:rsid w:val="00576B1E"/>
    <w:rsid w:val="00577B18"/>
    <w:rsid w:val="00584A1B"/>
    <w:rsid w:val="00592852"/>
    <w:rsid w:val="005A38DF"/>
    <w:rsid w:val="005A56D9"/>
    <w:rsid w:val="005B4FE3"/>
    <w:rsid w:val="005C0498"/>
    <w:rsid w:val="005C064A"/>
    <w:rsid w:val="005C0AB8"/>
    <w:rsid w:val="005C43FF"/>
    <w:rsid w:val="005E0667"/>
    <w:rsid w:val="005F2486"/>
    <w:rsid w:val="00600033"/>
    <w:rsid w:val="0060202E"/>
    <w:rsid w:val="0063711C"/>
    <w:rsid w:val="00644D1B"/>
    <w:rsid w:val="00651118"/>
    <w:rsid w:val="00652D72"/>
    <w:rsid w:val="006672B5"/>
    <w:rsid w:val="006722F3"/>
    <w:rsid w:val="006734D1"/>
    <w:rsid w:val="006749D4"/>
    <w:rsid w:val="00683E3A"/>
    <w:rsid w:val="006A4534"/>
    <w:rsid w:val="006A6406"/>
    <w:rsid w:val="006B59A1"/>
    <w:rsid w:val="006C10D5"/>
    <w:rsid w:val="006E04AB"/>
    <w:rsid w:val="006F2504"/>
    <w:rsid w:val="006F53CB"/>
    <w:rsid w:val="00704634"/>
    <w:rsid w:val="00731A60"/>
    <w:rsid w:val="00733CD8"/>
    <w:rsid w:val="00744D3B"/>
    <w:rsid w:val="00746227"/>
    <w:rsid w:val="0075650D"/>
    <w:rsid w:val="00756F99"/>
    <w:rsid w:val="00763E84"/>
    <w:rsid w:val="00782D1D"/>
    <w:rsid w:val="00787AD2"/>
    <w:rsid w:val="00795329"/>
    <w:rsid w:val="007B543C"/>
    <w:rsid w:val="007B5FC6"/>
    <w:rsid w:val="007C5B0A"/>
    <w:rsid w:val="007D1FC2"/>
    <w:rsid w:val="007E4680"/>
    <w:rsid w:val="008023FB"/>
    <w:rsid w:val="00816F74"/>
    <w:rsid w:val="008271D8"/>
    <w:rsid w:val="00835421"/>
    <w:rsid w:val="00837685"/>
    <w:rsid w:val="00843D02"/>
    <w:rsid w:val="00856D17"/>
    <w:rsid w:val="008657E8"/>
    <w:rsid w:val="00875949"/>
    <w:rsid w:val="00875DCC"/>
    <w:rsid w:val="0089454E"/>
    <w:rsid w:val="008C08D8"/>
    <w:rsid w:val="008C16C5"/>
    <w:rsid w:val="008C7D2C"/>
    <w:rsid w:val="008D0357"/>
    <w:rsid w:val="008D03D4"/>
    <w:rsid w:val="008D2701"/>
    <w:rsid w:val="008D41C1"/>
    <w:rsid w:val="008E0A1B"/>
    <w:rsid w:val="008E492C"/>
    <w:rsid w:val="008F1F03"/>
    <w:rsid w:val="008F522E"/>
    <w:rsid w:val="00914EF1"/>
    <w:rsid w:val="00916043"/>
    <w:rsid w:val="009275E5"/>
    <w:rsid w:val="0093340A"/>
    <w:rsid w:val="00937CC6"/>
    <w:rsid w:val="00940E30"/>
    <w:rsid w:val="00944BBF"/>
    <w:rsid w:val="00947430"/>
    <w:rsid w:val="00951917"/>
    <w:rsid w:val="00961556"/>
    <w:rsid w:val="00966273"/>
    <w:rsid w:val="00983248"/>
    <w:rsid w:val="00987CE6"/>
    <w:rsid w:val="00991935"/>
    <w:rsid w:val="009947FE"/>
    <w:rsid w:val="009B201E"/>
    <w:rsid w:val="009B323F"/>
    <w:rsid w:val="009C50D1"/>
    <w:rsid w:val="009D448B"/>
    <w:rsid w:val="009F04D9"/>
    <w:rsid w:val="009F7973"/>
    <w:rsid w:val="00A012C0"/>
    <w:rsid w:val="00A03D26"/>
    <w:rsid w:val="00A10306"/>
    <w:rsid w:val="00A11926"/>
    <w:rsid w:val="00A12E2A"/>
    <w:rsid w:val="00A2051F"/>
    <w:rsid w:val="00A26882"/>
    <w:rsid w:val="00A404EC"/>
    <w:rsid w:val="00A40AEC"/>
    <w:rsid w:val="00A426D7"/>
    <w:rsid w:val="00A646D5"/>
    <w:rsid w:val="00A97785"/>
    <w:rsid w:val="00AA037C"/>
    <w:rsid w:val="00AA15B8"/>
    <w:rsid w:val="00AA2D6C"/>
    <w:rsid w:val="00AD192E"/>
    <w:rsid w:val="00AD6420"/>
    <w:rsid w:val="00AE1025"/>
    <w:rsid w:val="00AE2692"/>
    <w:rsid w:val="00B00260"/>
    <w:rsid w:val="00B036F2"/>
    <w:rsid w:val="00B0384B"/>
    <w:rsid w:val="00B17067"/>
    <w:rsid w:val="00B2011B"/>
    <w:rsid w:val="00B34910"/>
    <w:rsid w:val="00B37E96"/>
    <w:rsid w:val="00B47DB9"/>
    <w:rsid w:val="00B53693"/>
    <w:rsid w:val="00B6419E"/>
    <w:rsid w:val="00B67B6A"/>
    <w:rsid w:val="00B72430"/>
    <w:rsid w:val="00B73769"/>
    <w:rsid w:val="00B765B0"/>
    <w:rsid w:val="00B8130A"/>
    <w:rsid w:val="00B941B0"/>
    <w:rsid w:val="00BA166F"/>
    <w:rsid w:val="00BA6FD4"/>
    <w:rsid w:val="00BB0611"/>
    <w:rsid w:val="00BC3AC3"/>
    <w:rsid w:val="00BC7BA1"/>
    <w:rsid w:val="00BC7CDB"/>
    <w:rsid w:val="00BD0E6E"/>
    <w:rsid w:val="00BD190C"/>
    <w:rsid w:val="00BE5975"/>
    <w:rsid w:val="00BE655D"/>
    <w:rsid w:val="00C10C3E"/>
    <w:rsid w:val="00C1679A"/>
    <w:rsid w:val="00C20D1E"/>
    <w:rsid w:val="00C20E32"/>
    <w:rsid w:val="00C23845"/>
    <w:rsid w:val="00C2403A"/>
    <w:rsid w:val="00C254AF"/>
    <w:rsid w:val="00C46C34"/>
    <w:rsid w:val="00C55CBB"/>
    <w:rsid w:val="00C614C7"/>
    <w:rsid w:val="00C72864"/>
    <w:rsid w:val="00C80597"/>
    <w:rsid w:val="00C80D05"/>
    <w:rsid w:val="00C910DB"/>
    <w:rsid w:val="00C954F2"/>
    <w:rsid w:val="00CB1457"/>
    <w:rsid w:val="00CC787B"/>
    <w:rsid w:val="00CE1A31"/>
    <w:rsid w:val="00D0268F"/>
    <w:rsid w:val="00D028BB"/>
    <w:rsid w:val="00D04D82"/>
    <w:rsid w:val="00D15964"/>
    <w:rsid w:val="00D24319"/>
    <w:rsid w:val="00D44174"/>
    <w:rsid w:val="00D46357"/>
    <w:rsid w:val="00D66B0C"/>
    <w:rsid w:val="00D74155"/>
    <w:rsid w:val="00D75DD9"/>
    <w:rsid w:val="00D83CCD"/>
    <w:rsid w:val="00D92501"/>
    <w:rsid w:val="00D94D32"/>
    <w:rsid w:val="00DA1F83"/>
    <w:rsid w:val="00DA4982"/>
    <w:rsid w:val="00DB11F3"/>
    <w:rsid w:val="00DC4F51"/>
    <w:rsid w:val="00DD7092"/>
    <w:rsid w:val="00E23855"/>
    <w:rsid w:val="00E42B3B"/>
    <w:rsid w:val="00E443D3"/>
    <w:rsid w:val="00E45752"/>
    <w:rsid w:val="00E459CB"/>
    <w:rsid w:val="00E61489"/>
    <w:rsid w:val="00E64D92"/>
    <w:rsid w:val="00E65495"/>
    <w:rsid w:val="00E71BCE"/>
    <w:rsid w:val="00E729A2"/>
    <w:rsid w:val="00E73276"/>
    <w:rsid w:val="00E86014"/>
    <w:rsid w:val="00E94B1B"/>
    <w:rsid w:val="00EA2D42"/>
    <w:rsid w:val="00EE0F12"/>
    <w:rsid w:val="00EE1940"/>
    <w:rsid w:val="00EE7778"/>
    <w:rsid w:val="00EF01A1"/>
    <w:rsid w:val="00EF1EF7"/>
    <w:rsid w:val="00F10D2C"/>
    <w:rsid w:val="00F15BEB"/>
    <w:rsid w:val="00F3625B"/>
    <w:rsid w:val="00F5148F"/>
    <w:rsid w:val="00F65DCF"/>
    <w:rsid w:val="00F70B92"/>
    <w:rsid w:val="00F711EA"/>
    <w:rsid w:val="00F726C2"/>
    <w:rsid w:val="00F808FB"/>
    <w:rsid w:val="00F836FE"/>
    <w:rsid w:val="00F93AEF"/>
    <w:rsid w:val="00FB36FF"/>
    <w:rsid w:val="00FD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8F3F41"/>
  <w15:chartTrackingRefBased/>
  <w15:docId w15:val="{35ACA8A3-6BD4-4642-9504-B99FBED19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64A3"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BC3AC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b">
    <w:name w:val="page number"/>
    <w:basedOn w:val="a0"/>
    <w:rsid w:val="00C954F2"/>
  </w:style>
  <w:style w:type="paragraph" w:customStyle="1" w:styleId="ac">
    <w:basedOn w:val="a"/>
    <w:rsid w:val="00B53693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lang w:val="en-GB" w:eastAsia="en-US"/>
    </w:rPr>
  </w:style>
  <w:style w:type="paragraph" w:styleId="2">
    <w:name w:val="Body Text 2"/>
    <w:basedOn w:val="a"/>
    <w:rsid w:val="000C43C3"/>
    <w:pPr>
      <w:ind w:right="6398"/>
      <w:jc w:val="both"/>
    </w:pPr>
    <w:rPr>
      <w:rFonts w:ascii="Times New Roman" w:hAnsi="Times New Roman"/>
      <w:sz w:val="24"/>
      <w:szCs w:val="24"/>
    </w:rPr>
  </w:style>
  <w:style w:type="paragraph" w:styleId="ad">
    <w:name w:val="Body Text"/>
    <w:basedOn w:val="a"/>
    <w:rsid w:val="000B5068"/>
    <w:pPr>
      <w:spacing w:after="120"/>
    </w:pPr>
  </w:style>
  <w:style w:type="character" w:customStyle="1" w:styleId="FontStyle18">
    <w:name w:val="Font Style18"/>
    <w:rsid w:val="001A29F2"/>
    <w:rPr>
      <w:rFonts w:ascii="Times New Roman" w:hAnsi="Times New Roman" w:cs="Times New Roman"/>
      <w:spacing w:val="10"/>
      <w:sz w:val="24"/>
      <w:szCs w:val="24"/>
    </w:rPr>
  </w:style>
  <w:style w:type="character" w:customStyle="1" w:styleId="20">
    <w:name w:val="Основной текст (2)_"/>
    <w:link w:val="21"/>
    <w:rsid w:val="00117488"/>
    <w:rPr>
      <w:shd w:val="clear" w:color="auto" w:fill="FFFFFF"/>
    </w:rPr>
  </w:style>
  <w:style w:type="character" w:customStyle="1" w:styleId="10">
    <w:name w:val="Заголовок №1_"/>
    <w:link w:val="11"/>
    <w:rsid w:val="00117488"/>
    <w:rPr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117488"/>
    <w:pPr>
      <w:widowControl w:val="0"/>
      <w:shd w:val="clear" w:color="auto" w:fill="FFFFFF"/>
      <w:spacing w:line="302" w:lineRule="exact"/>
      <w:jc w:val="center"/>
    </w:pPr>
    <w:rPr>
      <w:rFonts w:ascii="Times New Roman" w:hAnsi="Times New Roman"/>
    </w:rPr>
  </w:style>
  <w:style w:type="paragraph" w:customStyle="1" w:styleId="11">
    <w:name w:val="Заголовок №1"/>
    <w:basedOn w:val="a"/>
    <w:link w:val="10"/>
    <w:rsid w:val="00117488"/>
    <w:pPr>
      <w:widowControl w:val="0"/>
      <w:shd w:val="clear" w:color="auto" w:fill="FFFFFF"/>
      <w:spacing w:after="240" w:line="0" w:lineRule="atLeast"/>
      <w:jc w:val="center"/>
      <w:outlineLvl w:val="0"/>
    </w:pPr>
    <w:rPr>
      <w:rFonts w:ascii="Times New Roman" w:hAnsi="Times New Roman"/>
      <w:sz w:val="26"/>
      <w:szCs w:val="26"/>
    </w:rPr>
  </w:style>
  <w:style w:type="character" w:customStyle="1" w:styleId="3">
    <w:name w:val="Основной текст (3)_"/>
    <w:link w:val="30"/>
    <w:rsid w:val="00117488"/>
    <w:rPr>
      <w:shd w:val="clear" w:color="auto" w:fill="FFFFFF"/>
    </w:rPr>
  </w:style>
  <w:style w:type="paragraph" w:customStyle="1" w:styleId="30">
    <w:name w:val="Основной текст (3)"/>
    <w:basedOn w:val="a"/>
    <w:link w:val="3"/>
    <w:rsid w:val="00117488"/>
    <w:pPr>
      <w:widowControl w:val="0"/>
      <w:shd w:val="clear" w:color="auto" w:fill="FFFFFF"/>
      <w:spacing w:line="298" w:lineRule="exact"/>
      <w:jc w:val="both"/>
    </w:pPr>
    <w:rPr>
      <w:rFonts w:ascii="Times New Roman" w:hAnsi="Times New Roman"/>
    </w:rPr>
  </w:style>
  <w:style w:type="character" w:customStyle="1" w:styleId="a6">
    <w:name w:val="Верхний колонтитул Знак"/>
    <w:link w:val="a5"/>
    <w:uiPriority w:val="99"/>
    <w:rsid w:val="002D663F"/>
    <w:rPr>
      <w:rFonts w:ascii="Times New Roman CYR" w:hAnsi="Times New Roman CYR"/>
    </w:rPr>
  </w:style>
  <w:style w:type="paragraph" w:customStyle="1" w:styleId="ConsPlusNormal">
    <w:name w:val="ConsPlusNormal"/>
    <w:rsid w:val="001139D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8">
    <w:name w:val="Нижний колонтитул Знак"/>
    <w:link w:val="a7"/>
    <w:rsid w:val="00162895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9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romtsev\&#1056;&#1072;&#1073;&#1086;&#1095;&#1080;&#1081;%20&#1089;&#1090;&#1086;&#1083;\&#1041;&#1083;&#1072;&#1085;&#1082;&#1080;%20&#1055;&#1080;&#1089;&#1077;&#1084;%20&#1040;&#1076;&#1084;&#1080;&#1085;&#1080;&#1089;&#1090;&#1088;&#1072;&#1094;&#1080;&#1080;\&#1040;&#1076;&#1084;_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Адм_Постановление</Template>
  <TotalTime>0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Gromtsev</dc:creator>
  <cp:keywords/>
  <dc:description/>
  <cp:lastModifiedBy>Kulakov</cp:lastModifiedBy>
  <cp:revision>2</cp:revision>
  <cp:lastPrinted>2019-06-18T03:50:00Z</cp:lastPrinted>
  <dcterms:created xsi:type="dcterms:W3CDTF">2024-05-08T10:29:00Z</dcterms:created>
  <dcterms:modified xsi:type="dcterms:W3CDTF">2024-05-08T10:29:00Z</dcterms:modified>
</cp:coreProperties>
</file>